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5E7" w:rsidRDefault="00B241EC">
      <w:pPr>
        <w:pStyle w:val="Default"/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2461260</wp:posOffset>
            </wp:positionH>
            <wp:positionV relativeFrom="paragraph">
              <wp:posOffset>-252095</wp:posOffset>
            </wp:positionV>
            <wp:extent cx="657225" cy="657225"/>
            <wp:effectExtent l="0" t="0" r="9525" b="9525"/>
            <wp:wrapSquare wrapText="bothSides"/>
            <wp:docPr id="2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5E7" w:rsidRDefault="00095055">
      <w:pPr>
        <w:pStyle w:val="Standard"/>
        <w:spacing w:after="0"/>
        <w:ind w:left="-426" w:right="-233"/>
        <w:jc w:val="center"/>
      </w:pPr>
      <w:r>
        <w:t xml:space="preserve"> </w:t>
      </w:r>
      <w:r>
        <w:rPr>
          <w:rFonts w:ascii="Times New Roman" w:hAnsi="Times New Roman"/>
          <w:sz w:val="32"/>
          <w:szCs w:val="32"/>
        </w:rPr>
        <w:br/>
      </w:r>
    </w:p>
    <w:p w:rsidR="00AE25E7" w:rsidRDefault="00095055">
      <w:pPr>
        <w:pStyle w:val="Standard"/>
        <w:spacing w:after="0"/>
        <w:ind w:left="-426" w:right="-233"/>
        <w:jc w:val="center"/>
      </w:pPr>
      <w:r>
        <w:rPr>
          <w:sz w:val="36"/>
          <w:szCs w:val="36"/>
        </w:rPr>
        <w:t>ISTITUTO COMPRENSIVO SAPONARA</w:t>
      </w:r>
    </w:p>
    <w:p w:rsidR="00AE25E7" w:rsidRDefault="00095055" w:rsidP="00DD419D">
      <w:pPr>
        <w:pStyle w:val="Standard"/>
        <w:tabs>
          <w:tab w:val="left" w:pos="3663"/>
        </w:tabs>
        <w:spacing w:after="0"/>
        <w:ind w:left="-425" w:right="-2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Via Firenze -  Saponara (ME) - Tel. /Fax 090/333120</w:t>
      </w:r>
    </w:p>
    <w:p w:rsidR="00AE25E7" w:rsidRDefault="00095055" w:rsidP="00DD419D">
      <w:pPr>
        <w:pStyle w:val="Standard"/>
        <w:tabs>
          <w:tab w:val="left" w:pos="3663"/>
        </w:tabs>
        <w:spacing w:after="0"/>
        <w:ind w:left="-425" w:right="-2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Via Antonello – Spadafora – Tel./Fax 090/9941778</w:t>
      </w:r>
    </w:p>
    <w:p w:rsidR="00AE25E7" w:rsidRDefault="00095055" w:rsidP="00DD419D">
      <w:pPr>
        <w:pStyle w:val="Standard"/>
        <w:tabs>
          <w:tab w:val="left" w:pos="3663"/>
        </w:tabs>
        <w:spacing w:after="0"/>
        <w:ind w:left="-425" w:right="-2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Corso della Libertà, 86 – Rometta Marea – Tel./Fax 090/9961742</w:t>
      </w:r>
    </w:p>
    <w:p w:rsidR="00AE25E7" w:rsidRDefault="00095055" w:rsidP="00DD419D">
      <w:pPr>
        <w:pStyle w:val="Standard"/>
        <w:tabs>
          <w:tab w:val="left" w:pos="3663"/>
        </w:tabs>
        <w:spacing w:after="0"/>
        <w:ind w:left="-425" w:right="-2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Cod. fiscale: 97062220831 – Cod. meccanografico: MEIC87400N</w:t>
      </w:r>
    </w:p>
    <w:p w:rsidR="00AE25E7" w:rsidRDefault="00DD419D" w:rsidP="00DD419D">
      <w:pPr>
        <w:pStyle w:val="Standard"/>
        <w:spacing w:after="0"/>
        <w:ind w:left="-425" w:right="-232"/>
        <w:jc w:val="center"/>
      </w:pPr>
      <w:r>
        <w:rPr>
          <w:rFonts w:ascii="Times New Roman" w:hAnsi="Times New Roman"/>
        </w:rPr>
        <w:t>e-</w:t>
      </w:r>
      <w:r w:rsidR="00095055">
        <w:rPr>
          <w:rFonts w:ascii="Times New Roman" w:hAnsi="Times New Roman"/>
        </w:rPr>
        <w:t xml:space="preserve">mail: </w:t>
      </w:r>
      <w:hyperlink r:id="rId8" w:history="1">
        <w:r w:rsidR="00095055">
          <w:rPr>
            <w:rFonts w:ascii="Gautami" w:hAnsi="Gautami" w:cs="Gautami"/>
            <w:b/>
          </w:rPr>
          <w:t>meic87400n@istruzione.it</w:t>
        </w:r>
      </w:hyperlink>
      <w:r>
        <w:rPr>
          <w:rFonts w:ascii="Gautami" w:hAnsi="Gautami" w:cs="Gautami"/>
          <w:b/>
        </w:rPr>
        <w:t xml:space="preserve"> </w:t>
      </w:r>
      <w:r w:rsidR="00095055">
        <w:rPr>
          <w:rFonts w:ascii="Times New Roman" w:hAnsi="Times New Roman"/>
        </w:rPr>
        <w:t xml:space="preserve">- pec: </w:t>
      </w:r>
      <w:hyperlink r:id="rId9" w:history="1">
        <w:r w:rsidR="00095055">
          <w:rPr>
            <w:rFonts w:ascii="Gautami" w:hAnsi="Gautami" w:cs="Gautami"/>
            <w:b/>
          </w:rPr>
          <w:t>meic87400n@pec.istruzione.it</w:t>
        </w:r>
      </w:hyperlink>
    </w:p>
    <w:p w:rsidR="00AE25E7" w:rsidRDefault="00DD419D" w:rsidP="00DD419D">
      <w:pPr>
        <w:pStyle w:val="Standard"/>
        <w:spacing w:after="0"/>
        <w:ind w:left="-425" w:right="-2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095055">
        <w:rPr>
          <w:rFonts w:ascii="Times New Roman" w:hAnsi="Times New Roman"/>
        </w:rPr>
        <w:t>ito web:</w:t>
      </w:r>
      <w:r>
        <w:rPr>
          <w:rFonts w:ascii="Times New Roman" w:hAnsi="Times New Roman"/>
        </w:rPr>
        <w:t xml:space="preserve"> </w:t>
      </w:r>
      <w:r w:rsidR="00095055">
        <w:rPr>
          <w:rFonts w:ascii="Times New Roman" w:hAnsi="Times New Roman"/>
        </w:rPr>
        <w:t>www.istitutocomprensivosaponara.it</w:t>
      </w:r>
    </w:p>
    <w:p w:rsidR="00AE25E7" w:rsidRDefault="00095055">
      <w:pPr>
        <w:pStyle w:val="Standard"/>
        <w:ind w:left="-36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……………………….</w:t>
      </w:r>
    </w:p>
    <w:p w:rsidR="00AE25E7" w:rsidRDefault="00095055">
      <w:pPr>
        <w:ind w:left="-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Prot. n.  </w:t>
      </w:r>
      <w:r w:rsidR="00B241EC">
        <w:rPr>
          <w:rFonts w:ascii="Times New Roman" w:hAnsi="Times New Roman"/>
          <w:b/>
          <w:color w:val="000000"/>
          <w:sz w:val="24"/>
          <w:szCs w:val="24"/>
        </w:rPr>
        <w:t>615</w:t>
      </w:r>
      <w:r>
        <w:rPr>
          <w:rFonts w:ascii="Times New Roman" w:hAnsi="Times New Roman"/>
          <w:b/>
          <w:color w:val="000000"/>
          <w:sz w:val="24"/>
          <w:szCs w:val="24"/>
        </w:rPr>
        <w:t>/C1</w:t>
      </w:r>
      <w:r w:rsidR="00DD419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 w:rsidR="00DD419D"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Saponara, </w:t>
      </w:r>
      <w:r w:rsidR="00B241EC">
        <w:rPr>
          <w:rFonts w:ascii="Times New Roman" w:hAnsi="Times New Roman"/>
          <w:b/>
          <w:color w:val="000000"/>
          <w:sz w:val="24"/>
          <w:szCs w:val="24"/>
        </w:rPr>
        <w:t>30</w:t>
      </w:r>
      <w:r>
        <w:rPr>
          <w:rFonts w:ascii="Times New Roman" w:hAnsi="Times New Roman"/>
          <w:b/>
          <w:color w:val="000000"/>
          <w:sz w:val="24"/>
          <w:szCs w:val="24"/>
        </w:rPr>
        <w:t>.01.2016</w:t>
      </w:r>
    </w:p>
    <w:p w:rsidR="00DD419D" w:rsidRDefault="00DD419D">
      <w:pPr>
        <w:ind w:left="-36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E25E7" w:rsidRDefault="00095055">
      <w:pPr>
        <w:ind w:left="-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Circolare n. </w:t>
      </w:r>
      <w:r w:rsidR="009C3729">
        <w:rPr>
          <w:rFonts w:ascii="Times New Roman" w:hAnsi="Times New Roman"/>
          <w:b/>
          <w:color w:val="000000"/>
          <w:sz w:val="24"/>
          <w:szCs w:val="24"/>
        </w:rPr>
        <w:t>7</w:t>
      </w:r>
      <w:r>
        <w:rPr>
          <w:rFonts w:ascii="Times New Roman" w:hAnsi="Times New Roman"/>
          <w:b/>
          <w:color w:val="000000"/>
          <w:sz w:val="24"/>
          <w:szCs w:val="24"/>
        </w:rPr>
        <w:t>1</w:t>
      </w:r>
      <w:bookmarkStart w:id="0" w:name="_GoBack"/>
      <w:bookmarkEnd w:id="0"/>
    </w:p>
    <w:p w:rsidR="00DD419D" w:rsidRDefault="00DD419D" w:rsidP="00DD419D">
      <w:pPr>
        <w:spacing w:after="0" w:line="360" w:lineRule="auto"/>
        <w:ind w:left="6372" w:firstLine="709"/>
        <w:rPr>
          <w:rFonts w:ascii="Times New Roman" w:hAnsi="Times New Roman" w:cs="Times New Roman"/>
          <w:b/>
        </w:rPr>
      </w:pPr>
    </w:p>
    <w:p w:rsidR="00AE25E7" w:rsidRDefault="00095055" w:rsidP="00DD419D">
      <w:pPr>
        <w:spacing w:after="0" w:line="360" w:lineRule="auto"/>
        <w:ind w:left="6372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Ai Consigli di </w:t>
      </w:r>
      <w:r w:rsidR="00B241EC">
        <w:rPr>
          <w:rFonts w:ascii="Times New Roman" w:hAnsi="Times New Roman" w:cs="Times New Roman"/>
          <w:b/>
        </w:rPr>
        <w:t>Intersezione</w:t>
      </w:r>
    </w:p>
    <w:p w:rsidR="00AE25E7" w:rsidRDefault="00095055" w:rsidP="00DD419D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p. c. </w:t>
      </w:r>
      <w:r>
        <w:rPr>
          <w:rFonts w:ascii="Times New Roman" w:hAnsi="Times New Roman"/>
          <w:b/>
          <w:sz w:val="24"/>
          <w:szCs w:val="24"/>
        </w:rPr>
        <w:tab/>
        <w:t>Al personale ATA</w:t>
      </w:r>
    </w:p>
    <w:p w:rsidR="00AE25E7" w:rsidRDefault="00095055" w:rsidP="00DD419D">
      <w:pPr>
        <w:pStyle w:val="Standard"/>
        <w:spacing w:after="0" w:line="360" w:lineRule="auto"/>
        <w:ind w:left="6373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DSGA</w:t>
      </w:r>
    </w:p>
    <w:p w:rsidR="00DD419D" w:rsidRDefault="00DD419D" w:rsidP="00DD419D">
      <w:pPr>
        <w:pStyle w:val="Standard"/>
        <w:spacing w:after="0" w:line="360" w:lineRule="auto"/>
        <w:ind w:left="6373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Sito web</w:t>
      </w:r>
    </w:p>
    <w:p w:rsidR="00AE25E7" w:rsidRDefault="00095055">
      <w:pPr>
        <w:widowControl/>
        <w:shd w:val="clear" w:color="auto" w:fill="FFFFFF"/>
        <w:suppressAutoHyphens w:val="0"/>
        <w:spacing w:after="150" w:line="240" w:lineRule="auto"/>
        <w:jc w:val="both"/>
        <w:textAlignment w:val="auto"/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Oggetto: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Convocazione Consigli di Inter</w:t>
      </w:r>
      <w:r w:rsidR="00B241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sezione</w:t>
      </w:r>
    </w:p>
    <w:p w:rsidR="00B241EC" w:rsidRDefault="00B241EC">
      <w:pPr>
        <w:widowControl/>
        <w:suppressAutoHyphens w:val="0"/>
        <w:spacing w:after="0" w:line="36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AE25E7" w:rsidRDefault="00095055" w:rsidP="00DD419D">
      <w:pPr>
        <w:widowControl/>
        <w:suppressAutoHyphens w:val="0"/>
        <w:spacing w:after="0" w:line="360" w:lineRule="auto"/>
        <w:ind w:firstLine="360"/>
        <w:textAlignment w:val="auto"/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I Consigli di </w:t>
      </w:r>
      <w:r w:rsidR="00B241EC">
        <w:rPr>
          <w:rFonts w:ascii="Times New Roman" w:eastAsia="Calibri" w:hAnsi="Times New Roman" w:cs="Times New Roman"/>
          <w:kern w:val="0"/>
          <w:sz w:val="24"/>
          <w:szCs w:val="24"/>
        </w:rPr>
        <w:t>Intersezione</w:t>
      </w: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sono convocati</w:t>
      </w:r>
      <w:r w:rsidR="00B241EC">
        <w:rPr>
          <w:rFonts w:ascii="Times New Roman" w:eastAsia="Calibri" w:hAnsi="Times New Roman" w:cs="Times New Roman"/>
          <w:kern w:val="0"/>
          <w:sz w:val="24"/>
          <w:szCs w:val="24"/>
        </w:rPr>
        <w:t>, unitamente ai Rappresentanti dei genitori, mercoledì 10 febbraio 2016 alle ore 16,30 nei plessi di servizio per discutere i seguenti punti all’ordine del giorno:</w:t>
      </w:r>
    </w:p>
    <w:p w:rsidR="00AE25E7" w:rsidRDefault="00B241EC">
      <w:pPr>
        <w:pStyle w:val="Paragrafoelenco"/>
        <w:numPr>
          <w:ilvl w:val="0"/>
          <w:numId w:val="2"/>
        </w:numPr>
        <w:suppressAutoHyphens w:val="0"/>
        <w:spacing w:after="0" w:line="36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Verifica attività educativo-didattica del II bimestre</w:t>
      </w:r>
      <w:r w:rsidR="00095055">
        <w:rPr>
          <w:rFonts w:ascii="Times New Roman" w:eastAsia="Calibri" w:hAnsi="Times New Roman" w:cs="Times New Roman"/>
          <w:kern w:val="0"/>
          <w:sz w:val="24"/>
          <w:szCs w:val="24"/>
        </w:rPr>
        <w:t>;</w:t>
      </w:r>
    </w:p>
    <w:p w:rsidR="00AE25E7" w:rsidRDefault="00B241EC">
      <w:pPr>
        <w:pStyle w:val="Paragrafoelenco"/>
        <w:numPr>
          <w:ilvl w:val="0"/>
          <w:numId w:val="2"/>
        </w:numPr>
        <w:suppressAutoHyphens w:val="0"/>
        <w:spacing w:after="0" w:line="36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Programmazione bimestre febbraio - marzo</w:t>
      </w:r>
      <w:r w:rsidR="00095055">
        <w:rPr>
          <w:rFonts w:ascii="Times New Roman" w:eastAsia="Calibri" w:hAnsi="Times New Roman" w:cs="Times New Roman"/>
          <w:kern w:val="0"/>
          <w:sz w:val="24"/>
          <w:szCs w:val="24"/>
        </w:rPr>
        <w:t>;</w:t>
      </w:r>
    </w:p>
    <w:p w:rsidR="00AE25E7" w:rsidRPr="00B241EC" w:rsidRDefault="00B241EC">
      <w:pPr>
        <w:pStyle w:val="Paragrafoelenco"/>
        <w:numPr>
          <w:ilvl w:val="0"/>
          <w:numId w:val="2"/>
        </w:numPr>
        <w:suppressAutoHyphens w:val="0"/>
        <w:spacing w:after="0" w:line="360" w:lineRule="auto"/>
        <w:textAlignment w:val="auto"/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Varie ed eventuali</w:t>
      </w:r>
      <w:r w:rsidR="00095055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:rsidR="00B241EC" w:rsidRDefault="00B241EC" w:rsidP="00B241EC">
      <w:pPr>
        <w:pStyle w:val="Paragrafoelenco"/>
        <w:suppressAutoHyphens w:val="0"/>
        <w:spacing w:after="0" w:line="360" w:lineRule="auto"/>
        <w:ind w:left="0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I referenti di plesso sono delegati a presiedere i Consigli.</w:t>
      </w:r>
    </w:p>
    <w:p w:rsidR="00B241EC" w:rsidRDefault="00B241EC" w:rsidP="00B241EC">
      <w:pPr>
        <w:pStyle w:val="Paragrafoelenco"/>
        <w:suppressAutoHyphens w:val="0"/>
        <w:spacing w:after="0" w:line="360" w:lineRule="auto"/>
        <w:ind w:left="0"/>
        <w:textAlignment w:val="auto"/>
      </w:pPr>
    </w:p>
    <w:p w:rsidR="00392096" w:rsidRDefault="00392096" w:rsidP="00B241EC">
      <w:pPr>
        <w:pStyle w:val="Paragrafoelenco"/>
        <w:suppressAutoHyphens w:val="0"/>
        <w:spacing w:after="0" w:line="360" w:lineRule="auto"/>
        <w:ind w:left="0"/>
        <w:textAlignment w:val="auto"/>
      </w:pPr>
    </w:p>
    <w:p w:rsidR="00AE25E7" w:rsidRDefault="00DD419D" w:rsidP="00DD419D">
      <w:pPr>
        <w:widowControl/>
        <w:suppressAutoHyphens w:val="0"/>
        <w:spacing w:after="0" w:line="240" w:lineRule="auto"/>
        <w:ind w:left="5664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       Il Dirigente Scolastico</w:t>
      </w:r>
    </w:p>
    <w:p w:rsidR="00AE25E7" w:rsidRDefault="00DD419D" w:rsidP="00DD419D">
      <w:pPr>
        <w:widowControl/>
        <w:suppressAutoHyphens w:val="0"/>
        <w:spacing w:after="0" w:line="240" w:lineRule="auto"/>
        <w:ind w:left="6372"/>
        <w:textAlignment w:val="auto"/>
        <w:rPr>
          <w:rFonts w:ascii="Times New Roman" w:eastAsia="Calibri" w:hAnsi="Times New Roman" w:cs="Times New Roman"/>
          <w:i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i/>
          <w:kern w:val="0"/>
          <w:sz w:val="24"/>
          <w:szCs w:val="24"/>
        </w:rPr>
        <w:t xml:space="preserve">    </w:t>
      </w:r>
      <w:r w:rsidR="00095055">
        <w:rPr>
          <w:rFonts w:ascii="Times New Roman" w:eastAsia="Calibri" w:hAnsi="Times New Roman" w:cs="Times New Roman"/>
          <w:i/>
          <w:kern w:val="0"/>
          <w:sz w:val="24"/>
          <w:szCs w:val="24"/>
        </w:rPr>
        <w:t>Emilia Arena</w:t>
      </w:r>
    </w:p>
    <w:p w:rsidR="00DD419D" w:rsidRPr="00DD419D" w:rsidRDefault="00830E66" w:rsidP="00DD419D">
      <w:pPr>
        <w:pStyle w:val="Standard"/>
        <w:spacing w:after="0" w:line="240" w:lineRule="auto"/>
        <w:ind w:left="566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</w:t>
      </w:r>
      <w:r w:rsidR="00095055" w:rsidRPr="00DD419D">
        <w:rPr>
          <w:rFonts w:ascii="Times New Roman" w:hAnsi="Times New Roman"/>
          <w:sz w:val="18"/>
          <w:szCs w:val="18"/>
        </w:rPr>
        <w:t>irma autografa sostituita a mezzo stampa</w:t>
      </w:r>
    </w:p>
    <w:p w:rsidR="00AE25E7" w:rsidRPr="00DD419D" w:rsidRDefault="00DD419D" w:rsidP="00DD419D">
      <w:pPr>
        <w:pStyle w:val="Standard"/>
        <w:spacing w:after="0" w:line="240" w:lineRule="auto"/>
        <w:ind w:left="4956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="00095055" w:rsidRPr="00DD419D">
        <w:rPr>
          <w:rFonts w:ascii="Times New Roman" w:hAnsi="Times New Roman"/>
          <w:sz w:val="18"/>
          <w:szCs w:val="18"/>
        </w:rPr>
        <w:t>ex art. 3, comma 2, D.L. 39/1993</w:t>
      </w:r>
    </w:p>
    <w:p w:rsidR="00AE25E7" w:rsidRDefault="00AE25E7">
      <w:pPr>
        <w:pStyle w:val="Standard"/>
        <w:ind w:left="-36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sectPr w:rsidR="00AE25E7">
      <w:pgSz w:w="11906" w:h="173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B47" w:rsidRDefault="00256B47">
      <w:pPr>
        <w:spacing w:after="0" w:line="240" w:lineRule="auto"/>
      </w:pPr>
      <w:r>
        <w:separator/>
      </w:r>
    </w:p>
  </w:endnote>
  <w:endnote w:type="continuationSeparator" w:id="0">
    <w:p w:rsidR="00256B47" w:rsidRDefault="0025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OpenSymbol">
    <w:charset w:val="00"/>
    <w:family w:val="auto"/>
    <w:pitch w:val="default"/>
  </w:font>
  <w:font w:name="Gautami">
    <w:altName w:val="Segoe UI"/>
    <w:panose1 w:val="020B0502040204020203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B47" w:rsidRDefault="00256B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56B47" w:rsidRDefault="00256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6D6B"/>
    <w:multiLevelType w:val="multilevel"/>
    <w:tmpl w:val="DD7C5F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7C5209"/>
    <w:multiLevelType w:val="multilevel"/>
    <w:tmpl w:val="BF34BBC2"/>
    <w:styleLink w:val="WW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1EC"/>
    <w:rsid w:val="00095055"/>
    <w:rsid w:val="00256B47"/>
    <w:rsid w:val="00392096"/>
    <w:rsid w:val="00467CCE"/>
    <w:rsid w:val="00733556"/>
    <w:rsid w:val="00830E66"/>
    <w:rsid w:val="009C3729"/>
    <w:rsid w:val="00AB68A0"/>
    <w:rsid w:val="00AE25E7"/>
    <w:rsid w:val="00B241EC"/>
    <w:rsid w:val="00BA0A91"/>
    <w:rsid w:val="00DD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36A45-5490-4407-8FED-8CB32C58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eastAsia="en-US"/>
    </w:rPr>
  </w:style>
  <w:style w:type="paragraph" w:styleId="Paragrafoelenco">
    <w:name w:val="List Paragraph"/>
    <w:basedOn w:val="Standard"/>
    <w:pPr>
      <w:ind w:left="720"/>
    </w:pPr>
  </w:style>
  <w:style w:type="paragraph" w:styleId="PreformattatoHTML">
    <w:name w:val="HTML Preformatted"/>
    <w:basedOn w:val="Standar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PreformattatoHTMLCarattere">
    <w:name w:val="Preformattato HTML Carattere"/>
    <w:rPr>
      <w:rFonts w:ascii="Consolas" w:hAnsi="Consolas"/>
      <w:sz w:val="20"/>
      <w:szCs w:val="20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.S.%202015_2016\CIRCOLARI\circolare%2071%20convocazione%20consigli%20di%20interse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circolare 71 convocazione consigli di intersezione.dot</Template>
  <TotalTime>12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Links>
    <vt:vector size="12" baseType="variant">
      <vt:variant>
        <vt:i4>4784247</vt:i4>
      </vt:variant>
      <vt:variant>
        <vt:i4>3</vt:i4>
      </vt:variant>
      <vt:variant>
        <vt:i4>0</vt:i4>
      </vt:variant>
      <vt:variant>
        <vt:i4>5</vt:i4>
      </vt:variant>
      <vt:variant>
        <vt:lpwstr>mailto:meic87400n@pec.istruzione.it</vt:lpwstr>
      </vt:variant>
      <vt:variant>
        <vt:lpwstr/>
      </vt:variant>
      <vt:variant>
        <vt:i4>131172</vt:i4>
      </vt:variant>
      <vt:variant>
        <vt:i4>0</vt:i4>
      </vt:variant>
      <vt:variant>
        <vt:i4>0</vt:i4>
      </vt:variant>
      <vt:variant>
        <vt:i4>5</vt:i4>
      </vt:variant>
      <vt:variant>
        <vt:lpwstr>mailto:meic87400n@istruzione.it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Nino a</cp:lastModifiedBy>
  <cp:revision>5</cp:revision>
  <dcterms:created xsi:type="dcterms:W3CDTF">2016-01-31T00:30:00Z</dcterms:created>
  <dcterms:modified xsi:type="dcterms:W3CDTF">2016-03-13T07:45:00Z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